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667"/>
        <w:gridCol w:w="3274"/>
        <w:gridCol w:w="3719"/>
      </w:tblGrid>
      <w:tr w:rsidR="008D620F" w:rsidRPr="00304819" w:rsidTr="00CB6BAE">
        <w:trPr>
          <w:tblCellSpacing w:w="15" w:type="dxa"/>
        </w:trPr>
        <w:tc>
          <w:tcPr>
            <w:tcW w:w="9600" w:type="dxa"/>
            <w:gridSpan w:val="3"/>
            <w:vAlign w:val="center"/>
          </w:tcPr>
          <w:p w:rsidR="008D620F" w:rsidRDefault="008D620F" w:rsidP="000813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02F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8D620F" w:rsidRPr="00402F1A" w:rsidRDefault="008D620F" w:rsidP="000813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02F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ПОСЕЛКА РАМАСУХА</w:t>
            </w:r>
          </w:p>
          <w:p w:rsidR="008D620F" w:rsidRPr="00402F1A" w:rsidRDefault="008D620F" w:rsidP="000813F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02F1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ПОЧЕПСКОГО РАЙОНА БРЯНСКОЙ ОБЛАСТИ</w:t>
            </w:r>
          </w:p>
          <w:p w:rsidR="008D620F" w:rsidRDefault="008D620F" w:rsidP="008E49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D620F" w:rsidRPr="006E4A9A" w:rsidRDefault="008D620F" w:rsidP="008E49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8D620F" w:rsidRPr="00304819" w:rsidTr="00CB6BAE">
        <w:trPr>
          <w:tblCellSpacing w:w="15" w:type="dxa"/>
        </w:trPr>
        <w:tc>
          <w:tcPr>
            <w:tcW w:w="9600" w:type="dxa"/>
            <w:gridSpan w:val="3"/>
            <w:vAlign w:val="center"/>
          </w:tcPr>
          <w:p w:rsidR="008D620F" w:rsidRDefault="008D620F" w:rsidP="008E4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620F" w:rsidRDefault="008D620F" w:rsidP="008E4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620F" w:rsidRDefault="008D620F" w:rsidP="008E4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15.01.2024             </w:t>
            </w:r>
            <w:r w:rsidRPr="006E4A9A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4</w:t>
            </w:r>
          </w:p>
          <w:p w:rsidR="008D620F" w:rsidRPr="006E4A9A" w:rsidRDefault="008D620F" w:rsidP="008E4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п.Рамасуха</w:t>
            </w:r>
          </w:p>
        </w:tc>
      </w:tr>
      <w:tr w:rsidR="008D620F" w:rsidRPr="00304819" w:rsidTr="00CB6BAE">
        <w:trPr>
          <w:tblCellSpacing w:w="15" w:type="dxa"/>
        </w:trPr>
        <w:tc>
          <w:tcPr>
            <w:tcW w:w="2622" w:type="dxa"/>
            <w:vAlign w:val="center"/>
          </w:tcPr>
          <w:p w:rsidR="008D620F" w:rsidRDefault="008D620F" w:rsidP="008E49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620F" w:rsidRPr="006E4A9A" w:rsidRDefault="008D620F" w:rsidP="008E49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Align w:val="center"/>
          </w:tcPr>
          <w:p w:rsidR="008D620F" w:rsidRPr="006E4A9A" w:rsidRDefault="008D620F" w:rsidP="008E49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74" w:type="dxa"/>
            <w:vAlign w:val="center"/>
          </w:tcPr>
          <w:p w:rsidR="008D620F" w:rsidRPr="006E4A9A" w:rsidRDefault="008D620F" w:rsidP="008E49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>О формировании плана-графика</w:t>
      </w:r>
    </w:p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>размещения заказов на поставки товаров,</w:t>
      </w:r>
    </w:p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 xml:space="preserve">выполнение работ, оказания услуг для нужд </w:t>
      </w:r>
    </w:p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>заказчиков</w:t>
      </w:r>
      <w:r>
        <w:rPr>
          <w:rFonts w:ascii="Times New Roman" w:hAnsi="Times New Roman"/>
          <w:sz w:val="24"/>
          <w:szCs w:val="24"/>
        </w:rPr>
        <w:t xml:space="preserve"> на 2024 год и плановый период 2025</w:t>
      </w:r>
      <w:r w:rsidRPr="00413BAE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6</w:t>
      </w:r>
      <w:r w:rsidRPr="00413BAE">
        <w:rPr>
          <w:rFonts w:ascii="Times New Roman" w:hAnsi="Times New Roman"/>
          <w:sz w:val="24"/>
          <w:szCs w:val="24"/>
        </w:rPr>
        <w:t xml:space="preserve"> годы</w:t>
      </w:r>
    </w:p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 xml:space="preserve"> в соответствии с Решением </w:t>
      </w:r>
    </w:p>
    <w:p w:rsidR="008D620F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13BAE">
        <w:rPr>
          <w:rFonts w:ascii="Times New Roman" w:hAnsi="Times New Roman"/>
          <w:sz w:val="24"/>
          <w:szCs w:val="24"/>
        </w:rPr>
        <w:t>Совета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3BAE">
        <w:rPr>
          <w:rFonts w:ascii="Times New Roman" w:hAnsi="Times New Roman"/>
          <w:sz w:val="24"/>
          <w:szCs w:val="24"/>
        </w:rPr>
        <w:t xml:space="preserve">народных депутатов </w:t>
      </w:r>
    </w:p>
    <w:p w:rsidR="008D620F" w:rsidRPr="00413BAE" w:rsidRDefault="008D620F" w:rsidP="00413B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поселка Рамасуха </w:t>
      </w:r>
      <w:r w:rsidRPr="00413BA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128</w:t>
      </w:r>
      <w:r w:rsidRPr="00413BAE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28</w:t>
      </w:r>
      <w:r w:rsidRPr="00413BAE">
        <w:rPr>
          <w:rFonts w:ascii="Times New Roman" w:hAnsi="Times New Roman"/>
          <w:sz w:val="24"/>
          <w:szCs w:val="24"/>
        </w:rPr>
        <w:t>.12.</w:t>
      </w:r>
      <w:r>
        <w:rPr>
          <w:rFonts w:ascii="Times New Roman" w:hAnsi="Times New Roman"/>
          <w:sz w:val="24"/>
          <w:szCs w:val="24"/>
        </w:rPr>
        <w:t>2023</w:t>
      </w:r>
      <w:r w:rsidRPr="00413BAE">
        <w:rPr>
          <w:rFonts w:ascii="Times New Roman" w:hAnsi="Times New Roman"/>
          <w:sz w:val="24"/>
          <w:szCs w:val="24"/>
        </w:rPr>
        <w:t xml:space="preserve"> года»</w:t>
      </w:r>
    </w:p>
    <w:p w:rsidR="008D620F" w:rsidRPr="006E4A9A" w:rsidRDefault="008D620F" w:rsidP="008E496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E4A9A">
        <w:rPr>
          <w:rFonts w:ascii="Times New Roman" w:hAnsi="Times New Roman"/>
          <w:sz w:val="24"/>
          <w:szCs w:val="24"/>
          <w:lang w:eastAsia="ru-RU"/>
        </w:rPr>
        <w:t> </w:t>
      </w:r>
    </w:p>
    <w:p w:rsidR="008D620F" w:rsidRDefault="008D620F" w:rsidP="00511C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6BAE">
        <w:rPr>
          <w:rFonts w:ascii="Times New Roman" w:hAnsi="Times New Roman"/>
          <w:sz w:val="24"/>
          <w:szCs w:val="24"/>
        </w:rPr>
        <w:t xml:space="preserve">      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Постановлением Российской Федерации  № 1279 от 30.09.2019 года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 - графики и требований к форме планов-графиков закупок и о признании утратившими силу отдельных решений Правительства Российской Федерации», </w:t>
      </w:r>
      <w:r>
        <w:rPr>
          <w:rFonts w:ascii="Times New Roman" w:hAnsi="Times New Roman"/>
          <w:sz w:val="24"/>
          <w:szCs w:val="24"/>
        </w:rPr>
        <w:t>решением Совета депутатов поселка Рамасуха</w:t>
      </w:r>
      <w:r w:rsidRPr="00CB6BAE">
        <w:rPr>
          <w:rFonts w:ascii="Times New Roman" w:hAnsi="Times New Roman"/>
          <w:sz w:val="24"/>
          <w:szCs w:val="24"/>
        </w:rPr>
        <w:t xml:space="preserve"> от 2</w:t>
      </w:r>
      <w:r>
        <w:rPr>
          <w:rFonts w:ascii="Times New Roman" w:hAnsi="Times New Roman"/>
          <w:sz w:val="24"/>
          <w:szCs w:val="24"/>
        </w:rPr>
        <w:t>8.12.2023 № 128</w:t>
      </w:r>
      <w:r w:rsidRPr="00CB6BA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 бюджете Рамасухского городского поселения Почепского муниципального района Брянской области на 2024</w:t>
      </w:r>
      <w:r w:rsidRPr="00CB6BAE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/>
          <w:sz w:val="24"/>
          <w:szCs w:val="24"/>
        </w:rPr>
        <w:t>5 и 2026</w:t>
      </w:r>
      <w:r w:rsidRPr="00CB6BAE">
        <w:rPr>
          <w:rFonts w:ascii="Times New Roman" w:hAnsi="Times New Roman"/>
          <w:sz w:val="24"/>
          <w:szCs w:val="24"/>
        </w:rPr>
        <w:t xml:space="preserve"> годов»</w:t>
      </w:r>
    </w:p>
    <w:p w:rsidR="008D620F" w:rsidRPr="00CB6BAE" w:rsidRDefault="008D620F" w:rsidP="00511C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20F" w:rsidRPr="00CB6BAE" w:rsidRDefault="008D620F" w:rsidP="00CB6B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6BAE">
        <w:rPr>
          <w:rFonts w:ascii="Times New Roman" w:hAnsi="Times New Roman"/>
          <w:sz w:val="24"/>
          <w:szCs w:val="24"/>
        </w:rPr>
        <w:t xml:space="preserve">Утвердить план - графика   закупок  товаров, работ, услуг для </w:t>
      </w:r>
      <w:r>
        <w:rPr>
          <w:rFonts w:ascii="Times New Roman" w:hAnsi="Times New Roman"/>
          <w:sz w:val="24"/>
          <w:szCs w:val="24"/>
        </w:rPr>
        <w:t>нужд Администрации поселка Рамасуха Почепского</w:t>
      </w:r>
      <w:r w:rsidRPr="00CB6B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района Брянской области   на  2024</w:t>
      </w:r>
      <w:r w:rsidRPr="00CB6BA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год и  на плановый  период  2025 и  2026</w:t>
      </w:r>
      <w:r w:rsidRPr="00CB6BAE">
        <w:rPr>
          <w:rFonts w:ascii="Times New Roman" w:hAnsi="Times New Roman"/>
          <w:sz w:val="24"/>
          <w:szCs w:val="24"/>
        </w:rPr>
        <w:t xml:space="preserve"> годов, согласно приложению.</w:t>
      </w:r>
    </w:p>
    <w:p w:rsidR="008D620F" w:rsidRPr="00CB6BAE" w:rsidRDefault="008D620F" w:rsidP="00CB6B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6BAE">
        <w:rPr>
          <w:rFonts w:ascii="Times New Roman" w:hAnsi="Times New Roman"/>
          <w:sz w:val="24"/>
          <w:szCs w:val="24"/>
        </w:rPr>
        <w:t xml:space="preserve">Разместить план-графика   закупок  товаров, работ, услуг для нужд </w:t>
      </w:r>
      <w:r>
        <w:rPr>
          <w:rFonts w:ascii="Times New Roman" w:hAnsi="Times New Roman"/>
          <w:sz w:val="24"/>
          <w:szCs w:val="24"/>
        </w:rPr>
        <w:t>Администрации поселка Рамасуха Почепского</w:t>
      </w:r>
      <w:r w:rsidRPr="00CB6B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района Брян</w:t>
      </w:r>
      <w:r w:rsidRPr="00CB6BAE">
        <w:rPr>
          <w:rFonts w:ascii="Times New Roman" w:hAnsi="Times New Roman"/>
          <w:sz w:val="24"/>
          <w:szCs w:val="24"/>
        </w:rPr>
        <w:t>ской области      на  202</w:t>
      </w:r>
      <w:r>
        <w:rPr>
          <w:rFonts w:ascii="Times New Roman" w:hAnsi="Times New Roman"/>
          <w:sz w:val="24"/>
          <w:szCs w:val="24"/>
        </w:rPr>
        <w:t>4</w:t>
      </w:r>
      <w:r w:rsidRPr="00CB6BAE">
        <w:rPr>
          <w:rFonts w:ascii="Times New Roman" w:hAnsi="Times New Roman"/>
          <w:sz w:val="24"/>
          <w:szCs w:val="24"/>
        </w:rPr>
        <w:t xml:space="preserve">  год и  на плановый  период  202</w:t>
      </w:r>
      <w:r>
        <w:rPr>
          <w:rFonts w:ascii="Times New Roman" w:hAnsi="Times New Roman"/>
          <w:sz w:val="24"/>
          <w:szCs w:val="24"/>
        </w:rPr>
        <w:t>5</w:t>
      </w:r>
      <w:r w:rsidRPr="00CB6BAE">
        <w:rPr>
          <w:rFonts w:ascii="Times New Roman" w:hAnsi="Times New Roman"/>
          <w:sz w:val="24"/>
          <w:szCs w:val="24"/>
        </w:rPr>
        <w:t xml:space="preserve"> и  202</w:t>
      </w:r>
      <w:r>
        <w:rPr>
          <w:rFonts w:ascii="Times New Roman" w:hAnsi="Times New Roman"/>
          <w:sz w:val="24"/>
          <w:szCs w:val="24"/>
        </w:rPr>
        <w:t>6</w:t>
      </w:r>
      <w:r w:rsidRPr="00CB6BAE">
        <w:rPr>
          <w:rFonts w:ascii="Times New Roman" w:hAnsi="Times New Roman"/>
          <w:sz w:val="24"/>
          <w:szCs w:val="24"/>
        </w:rPr>
        <w:t xml:space="preserve"> годов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</w:t>
      </w:r>
      <w:hyperlink r:id="rId7" w:history="1"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  <w:lang w:val="en-US"/>
          </w:rPr>
          <w:t>www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</w:rPr>
          <w:t>.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  <w:lang w:val="en-US"/>
          </w:rPr>
          <w:t>zakupki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</w:rPr>
          <w:t>.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  <w:lang w:val="en-US"/>
          </w:rPr>
          <w:t>gov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</w:rPr>
          <w:t>.</w:t>
        </w:r>
        <w:r w:rsidRPr="00CB6BAE">
          <w:rPr>
            <w:rStyle w:val="Hyperlink"/>
            <w:rFonts w:ascii="Times New Roman" w:hAnsi="Times New Roman"/>
            <w:spacing w:val="-1"/>
            <w:sz w:val="24"/>
            <w:szCs w:val="24"/>
            <w:lang w:val="en-US"/>
          </w:rPr>
          <w:t>ru</w:t>
        </w:r>
      </w:hyperlink>
      <w:r w:rsidRPr="00CB6BAE">
        <w:rPr>
          <w:rFonts w:ascii="Times New Roman" w:hAnsi="Times New Roman"/>
          <w:sz w:val="24"/>
          <w:szCs w:val="24"/>
        </w:rPr>
        <w:t xml:space="preserve">         </w:t>
      </w:r>
    </w:p>
    <w:p w:rsidR="008D620F" w:rsidRPr="00CB6BAE" w:rsidRDefault="008D620F" w:rsidP="00CB6B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CB6BAE">
        <w:rPr>
          <w:rFonts w:ascii="Times New Roman" w:hAnsi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/>
          <w:sz w:val="24"/>
          <w:szCs w:val="24"/>
        </w:rPr>
        <w:t>постановление</w:t>
      </w:r>
      <w:r w:rsidRPr="00CB6BAE">
        <w:rPr>
          <w:rFonts w:ascii="Times New Roman" w:hAnsi="Times New Roman"/>
          <w:sz w:val="24"/>
          <w:szCs w:val="24"/>
        </w:rPr>
        <w:t xml:space="preserve"> путем размещения на  </w:t>
      </w:r>
      <w:r w:rsidRPr="00CB6BAE">
        <w:rPr>
          <w:rFonts w:ascii="Times New Roman" w:hAnsi="Times New Roman"/>
          <w:spacing w:val="-1"/>
          <w:sz w:val="24"/>
          <w:szCs w:val="24"/>
        </w:rPr>
        <w:t xml:space="preserve">официальном сайте </w:t>
      </w:r>
      <w:r>
        <w:rPr>
          <w:rFonts w:ascii="Times New Roman" w:hAnsi="Times New Roman"/>
          <w:sz w:val="24"/>
          <w:szCs w:val="24"/>
        </w:rPr>
        <w:t>Администрации поселка Рамасуха Почепского</w:t>
      </w:r>
      <w:r w:rsidRPr="00CB6B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района Брян</w:t>
      </w:r>
      <w:r w:rsidRPr="00CB6BAE">
        <w:rPr>
          <w:rFonts w:ascii="Times New Roman" w:hAnsi="Times New Roman"/>
          <w:sz w:val="24"/>
          <w:szCs w:val="24"/>
        </w:rPr>
        <w:t xml:space="preserve">ской области </w:t>
      </w:r>
      <w:r w:rsidRPr="00CB6BAE">
        <w:rPr>
          <w:rFonts w:ascii="Times New Roman" w:hAnsi="Times New Roman"/>
          <w:spacing w:val="-1"/>
          <w:sz w:val="24"/>
          <w:szCs w:val="24"/>
        </w:rPr>
        <w:t>.</w:t>
      </w:r>
    </w:p>
    <w:p w:rsidR="008D620F" w:rsidRPr="00CB6BAE" w:rsidRDefault="008D620F" w:rsidP="00CB6BAE">
      <w:pPr>
        <w:pStyle w:val="ConsNormal"/>
        <w:widowControl/>
        <w:numPr>
          <w:ilvl w:val="0"/>
          <w:numId w:val="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B6BA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Pr="00CB6BAE">
        <w:rPr>
          <w:rFonts w:ascii="Times New Roman" w:hAnsi="Times New Roman" w:cs="Times New Roman"/>
          <w:sz w:val="24"/>
          <w:szCs w:val="24"/>
        </w:rPr>
        <w:t xml:space="preserve">  оставляю за собой.</w:t>
      </w:r>
    </w:p>
    <w:p w:rsidR="008D620F" w:rsidRPr="006E4A9A" w:rsidRDefault="008D620F" w:rsidP="006E4A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Постановление вступает в силу со</w:t>
      </w:r>
      <w:r w:rsidRPr="006E4A9A">
        <w:rPr>
          <w:rFonts w:ascii="Times New Roman" w:hAnsi="Times New Roman"/>
          <w:sz w:val="24"/>
          <w:szCs w:val="24"/>
          <w:lang w:eastAsia="ru-RU"/>
        </w:rPr>
        <w:t xml:space="preserve"> дня подписания.</w:t>
      </w:r>
    </w:p>
    <w:p w:rsidR="008D620F" w:rsidRDefault="008D620F" w:rsidP="00940F8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D620F" w:rsidRDefault="008D620F" w:rsidP="00940F8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E4A9A"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Глава администрации п.Рамасуха                                                               Е.М.Лощихина</w:t>
      </w:r>
    </w:p>
    <w:p w:rsidR="008D620F" w:rsidRDefault="008D620F" w:rsidP="00940F8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8D620F" w:rsidSect="002E21BD">
      <w:headerReference w:type="default" r:id="rId8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20F" w:rsidRDefault="008D620F" w:rsidP="000328AC">
      <w:pPr>
        <w:spacing w:after="0" w:line="240" w:lineRule="auto"/>
      </w:pPr>
      <w:r>
        <w:separator/>
      </w:r>
    </w:p>
  </w:endnote>
  <w:endnote w:type="continuationSeparator" w:id="0">
    <w:p w:rsidR="008D620F" w:rsidRDefault="008D620F" w:rsidP="00032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20F" w:rsidRDefault="008D620F" w:rsidP="000328AC">
      <w:pPr>
        <w:spacing w:after="0" w:line="240" w:lineRule="auto"/>
      </w:pPr>
      <w:r>
        <w:separator/>
      </w:r>
    </w:p>
  </w:footnote>
  <w:footnote w:type="continuationSeparator" w:id="0">
    <w:p w:rsidR="008D620F" w:rsidRDefault="008D620F" w:rsidP="00032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20F" w:rsidRDefault="008D620F" w:rsidP="000328AC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963A2"/>
    <w:multiLevelType w:val="multilevel"/>
    <w:tmpl w:val="D0A0099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3421E1E"/>
    <w:multiLevelType w:val="multilevel"/>
    <w:tmpl w:val="D0A00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A9A"/>
    <w:rsid w:val="00004AA2"/>
    <w:rsid w:val="000328AC"/>
    <w:rsid w:val="00050746"/>
    <w:rsid w:val="000813FB"/>
    <w:rsid w:val="000F5A35"/>
    <w:rsid w:val="001469D3"/>
    <w:rsid w:val="00147E51"/>
    <w:rsid w:val="00150EB2"/>
    <w:rsid w:val="0015468E"/>
    <w:rsid w:val="00172F06"/>
    <w:rsid w:val="00176408"/>
    <w:rsid w:val="00195223"/>
    <w:rsid w:val="001B1CF2"/>
    <w:rsid w:val="001E2F7F"/>
    <w:rsid w:val="002011C2"/>
    <w:rsid w:val="00250551"/>
    <w:rsid w:val="002A1E3A"/>
    <w:rsid w:val="002E21BD"/>
    <w:rsid w:val="00304819"/>
    <w:rsid w:val="00330080"/>
    <w:rsid w:val="00332854"/>
    <w:rsid w:val="00372823"/>
    <w:rsid w:val="003819CD"/>
    <w:rsid w:val="003A08BB"/>
    <w:rsid w:val="003C652B"/>
    <w:rsid w:val="003D1E5C"/>
    <w:rsid w:val="003E16B8"/>
    <w:rsid w:val="00402F1A"/>
    <w:rsid w:val="00413BAE"/>
    <w:rsid w:val="00480F42"/>
    <w:rsid w:val="004A1CAC"/>
    <w:rsid w:val="004A6F43"/>
    <w:rsid w:val="004F08F2"/>
    <w:rsid w:val="00511C46"/>
    <w:rsid w:val="00584F5E"/>
    <w:rsid w:val="006B0FC2"/>
    <w:rsid w:val="006E4A9A"/>
    <w:rsid w:val="0079359A"/>
    <w:rsid w:val="007B7841"/>
    <w:rsid w:val="007C0682"/>
    <w:rsid w:val="007E031B"/>
    <w:rsid w:val="008438B1"/>
    <w:rsid w:val="00853260"/>
    <w:rsid w:val="008A7ED7"/>
    <w:rsid w:val="008D620F"/>
    <w:rsid w:val="008E4963"/>
    <w:rsid w:val="00940F88"/>
    <w:rsid w:val="00945E5C"/>
    <w:rsid w:val="00996D0A"/>
    <w:rsid w:val="009F33E8"/>
    <w:rsid w:val="00A42342"/>
    <w:rsid w:val="00A478BD"/>
    <w:rsid w:val="00A64B4C"/>
    <w:rsid w:val="00A7115D"/>
    <w:rsid w:val="00A85E38"/>
    <w:rsid w:val="00AA2986"/>
    <w:rsid w:val="00AC2D0C"/>
    <w:rsid w:val="00B165E7"/>
    <w:rsid w:val="00B8066E"/>
    <w:rsid w:val="00B8495C"/>
    <w:rsid w:val="00BB3607"/>
    <w:rsid w:val="00BC7611"/>
    <w:rsid w:val="00C37D01"/>
    <w:rsid w:val="00CB6BAE"/>
    <w:rsid w:val="00D2713B"/>
    <w:rsid w:val="00D33605"/>
    <w:rsid w:val="00D64205"/>
    <w:rsid w:val="00D70F54"/>
    <w:rsid w:val="00DA0FFB"/>
    <w:rsid w:val="00DB45D1"/>
    <w:rsid w:val="00E44FD4"/>
    <w:rsid w:val="00F135D0"/>
    <w:rsid w:val="00F40A68"/>
    <w:rsid w:val="00F54256"/>
    <w:rsid w:val="00F810FA"/>
    <w:rsid w:val="00F96B30"/>
    <w:rsid w:val="00F97A86"/>
    <w:rsid w:val="00FF7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E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E4A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E4A9A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64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420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0328A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328AC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0328A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328AC"/>
    <w:rPr>
      <w:rFonts w:cs="Times New Roman"/>
      <w:lang w:eastAsia="en-US"/>
    </w:rPr>
  </w:style>
  <w:style w:type="paragraph" w:customStyle="1" w:styleId="ConsNormal">
    <w:name w:val="ConsNormal"/>
    <w:uiPriority w:val="99"/>
    <w:rsid w:val="00CB6BA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CB6BAE"/>
    <w:rPr>
      <w:rFonts w:cs="Times New Roman"/>
      <w:color w:val="0071BF"/>
      <w:u w:val="none"/>
      <w:effect w:val="none"/>
      <w:bdr w:val="none" w:sz="0" w:space="0" w:color="auto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1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2</Pages>
  <Words>345</Words>
  <Characters>1968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Usser</dc:creator>
  <cp:keywords/>
  <dc:description/>
  <cp:lastModifiedBy>Пользователь</cp:lastModifiedBy>
  <cp:revision>8</cp:revision>
  <cp:lastPrinted>2024-01-24T12:04:00Z</cp:lastPrinted>
  <dcterms:created xsi:type="dcterms:W3CDTF">2021-01-18T13:06:00Z</dcterms:created>
  <dcterms:modified xsi:type="dcterms:W3CDTF">2024-01-24T12:14:00Z</dcterms:modified>
</cp:coreProperties>
</file>